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270F17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226E39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החטיבה להתיישבות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226E39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חטיבת נכסים ואכלוס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226E39" w:rsidP="00DE68A0">
            <w:r>
              <w:rPr>
                <w:rFonts w:hint="cs"/>
                <w:rtl/>
              </w:rPr>
              <w:t>22.11.2021</w:t>
            </w:r>
          </w:p>
        </w:tc>
      </w:tr>
    </w:tbl>
    <w:p w:rsidR="00332AFB" w:rsidRDefault="00270F17" w:rsidP="00222867">
      <w:pPr>
        <w:rPr>
          <w:rtl/>
        </w:rPr>
      </w:pPr>
    </w:p>
    <w:p w:rsidR="00222867" w:rsidRDefault="00270F17" w:rsidP="00222867">
      <w:pPr>
        <w:rPr>
          <w:rtl/>
        </w:rPr>
      </w:pPr>
    </w:p>
    <w:p w:rsidR="00222867" w:rsidRDefault="00270F17" w:rsidP="00222867">
      <w:pPr>
        <w:rPr>
          <w:rtl/>
        </w:rPr>
      </w:pPr>
    </w:p>
    <w:p w:rsidR="00222867" w:rsidRDefault="00270F17" w:rsidP="00222867">
      <w:pPr>
        <w:rPr>
          <w:rtl/>
        </w:rPr>
      </w:pPr>
    </w:p>
    <w:p w:rsidR="00222867" w:rsidRDefault="00270F17" w:rsidP="00222867">
      <w:pPr>
        <w:rPr>
          <w:rtl/>
        </w:rPr>
      </w:pPr>
    </w:p>
    <w:p w:rsidR="00222867" w:rsidRDefault="00270F17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270F17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226E39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270F17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26E3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התקשרות המשך עם חברת דקל לאספקת ספרית מאגר של מחירון דקל בתחום הבנייה, אחז</w:t>
            </w:r>
            <w:r w:rsidR="00270F17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ק</w:t>
            </w:r>
            <w:bookmarkStart w:id="0" w:name="_GoBack"/>
            <w:bookmarkEnd w:id="0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 ותשתיות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26E3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זאת על מנת לאפשר ביצוע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אומדים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וכתבי כמויות לקבלני מסגרת שזכו על פי מחירון זה.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270F17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270F1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270F1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226E3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270F1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270F17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226E3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דקל תוכנה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226E3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ח.פ. 512864026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226E3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2027C4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45</w:t>
            </w:r>
            <w:r w:rsidR="00226E39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,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015</w:t>
            </w:r>
            <w:r w:rsidR="00226E39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75</w:t>
            </w:r>
            <w:r w:rsidR="00226E39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₪ כולל מע"מ לשנה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226E3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1.1</w:t>
            </w:r>
            <w:r w:rsidR="0016036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.2021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31.10.202</w:t>
            </w:r>
            <w:r w:rsidR="002027C4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3</w:t>
            </w:r>
          </w:p>
        </w:tc>
      </w:tr>
    </w:tbl>
    <w:p w:rsidR="00222867" w:rsidRPr="00AF57E9" w:rsidRDefault="00270F17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270F17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270F1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26E3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קבוצת דקל הינה חברה מובילה בתחום המחירונים והתוכנות בבינוי ואחזקה.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26E3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אגף החשב הכללי בחר בדקל כמי שאחראית לאספקה, ניהול, עדכון שירות ל"מחירון המאגר המאוחד" עבור משרדי הממשלה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26E3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המכרז להפעלת הקבלנים התבסס על מחירון זה (הנחיית החשב הכללי)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70F1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270F17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270F1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26E3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שלום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נסימי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26E3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חטיבת נכסים ואכלוס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26E3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שלום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נסימי</w:t>
            </w:r>
            <w:proofErr w:type="spellEnd"/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270F17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44F" w:rsidRDefault="001B244F">
      <w:r>
        <w:separator/>
      </w:r>
    </w:p>
  </w:endnote>
  <w:endnote w:type="continuationSeparator" w:id="0">
    <w:p w:rsidR="001B244F" w:rsidRDefault="001B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001C71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001C71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44F" w:rsidRDefault="001B244F">
      <w:r>
        <w:separator/>
      </w:r>
    </w:p>
  </w:footnote>
  <w:footnote w:type="continuationSeparator" w:id="0">
    <w:p w:rsidR="001B244F" w:rsidRDefault="001B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70F1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270F1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270F1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270F1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70F1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270F1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270F17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160360"/>
    <w:rsid w:val="001B244F"/>
    <w:rsid w:val="002027C4"/>
    <w:rsid w:val="00226E39"/>
    <w:rsid w:val="00270F17"/>
    <w:rsid w:val="00336CDD"/>
    <w:rsid w:val="0042031D"/>
    <w:rsid w:val="007548B0"/>
    <w:rsid w:val="009B6B29"/>
    <w:rsid w:val="009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A380BA9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a46656d4-8850-49b3-aebd-68bd05f7f43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C8542AF-719D-49B8-9AB2-2EC3B4C63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</TotalTime>
  <Pages>2</Pages>
  <Words>311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Nakash, Shlomit</cp:lastModifiedBy>
  <cp:revision>5</cp:revision>
  <cp:lastPrinted>2021-11-22T10:58:00Z</cp:lastPrinted>
  <dcterms:created xsi:type="dcterms:W3CDTF">2021-11-22T11:05:00Z</dcterms:created>
  <dcterms:modified xsi:type="dcterms:W3CDTF">2021-11-22T11:20:00Z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